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F8DED" w14:textId="77777777" w:rsidR="00732C8B" w:rsidRPr="00F8506F" w:rsidRDefault="00732C8B" w:rsidP="00732C8B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  <w:r w:rsidRPr="00F8506F">
        <w:rPr>
          <w:rFonts w:ascii="Aptos" w:hAnsi="Aptos"/>
          <w:sz w:val="32"/>
          <w:szCs w:val="32"/>
        </w:rPr>
        <w:t>DISTRICT OF OREGON</w:t>
      </w:r>
    </w:p>
    <w:p w14:paraId="76147058" w14:textId="77777777" w:rsidR="00F8506F" w:rsidRPr="00F8506F" w:rsidRDefault="004D2D2D" w:rsidP="00F8506F">
      <w:pPr>
        <w:pStyle w:val="Heading1"/>
        <w:spacing w:before="72"/>
        <w:ind w:left="0" w:right="10"/>
        <w:rPr>
          <w:rFonts w:ascii="Aptos" w:hAnsi="Aptos"/>
          <w:sz w:val="26"/>
          <w:szCs w:val="26"/>
        </w:rPr>
      </w:pPr>
      <w:r>
        <w:rPr>
          <w:rFonts w:ascii="Aptos" w:hAnsi="Aptos"/>
          <w:sz w:val="26"/>
          <w:szCs w:val="26"/>
        </w:rPr>
        <w:t xml:space="preserve">MENTEE </w:t>
      </w:r>
      <w:r w:rsidR="0043797C">
        <w:rPr>
          <w:rFonts w:ascii="Aptos" w:hAnsi="Aptos"/>
          <w:sz w:val="26"/>
          <w:szCs w:val="26"/>
        </w:rPr>
        <w:t>APPLICATION</w:t>
      </w:r>
    </w:p>
    <w:p w14:paraId="0926E977" w14:textId="77777777" w:rsidR="003B146E" w:rsidRDefault="00732C8B" w:rsidP="00F8506F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  <w:r w:rsidRPr="00F8506F">
        <w:rPr>
          <w:rFonts w:ascii="Aptos" w:hAnsi="Aptos"/>
          <w:noProof/>
          <w:sz w:val="20"/>
          <w:szCs w:val="20"/>
        </w:rPr>
        <w:drawing>
          <wp:inline distT="0" distB="0" distL="0" distR="0" wp14:anchorId="5894FE3A" wp14:editId="66E9DD58">
            <wp:extent cx="762000" cy="761038"/>
            <wp:effectExtent l="0" t="0" r="0" b="1270"/>
            <wp:docPr id="1597361570" name="image1.png" descr="A close-up of a co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361570" name="image1.png" descr="A close-up of a coin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424" cy="765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739B2" w14:textId="77777777" w:rsidR="00F8506F" w:rsidRDefault="00F8506F" w:rsidP="00F8506F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</w:p>
    <w:p w14:paraId="4D99DF51" w14:textId="7E693C32" w:rsidR="001361AE" w:rsidRDefault="001361AE" w:rsidP="001361AE">
      <w:pPr>
        <w:tabs>
          <w:tab w:val="left" w:pos="450"/>
        </w:tabs>
        <w:jc w:val="center"/>
        <w:rPr>
          <w:rFonts w:ascii="Aptos" w:hAnsi="Aptos"/>
          <w:b/>
          <w:bCs/>
          <w:sz w:val="26"/>
        </w:rPr>
      </w:pPr>
      <w:r w:rsidRPr="001361AE">
        <w:rPr>
          <w:rFonts w:ascii="Aptos" w:hAnsi="Aptos"/>
          <w:b/>
          <w:bCs/>
          <w:sz w:val="26"/>
        </w:rPr>
        <w:t xml:space="preserve">INSTRUCTIONS FOR SUBMITTING </w:t>
      </w:r>
      <w:r>
        <w:rPr>
          <w:rFonts w:ascii="Aptos" w:hAnsi="Aptos"/>
          <w:b/>
          <w:bCs/>
          <w:sz w:val="26"/>
        </w:rPr>
        <w:t>THIS</w:t>
      </w:r>
      <w:r w:rsidRPr="001361AE">
        <w:rPr>
          <w:rFonts w:ascii="Aptos" w:hAnsi="Aptos"/>
          <w:b/>
          <w:bCs/>
          <w:sz w:val="26"/>
        </w:rPr>
        <w:t xml:space="preserve"> APPLICATION</w:t>
      </w:r>
    </w:p>
    <w:p w14:paraId="2318FE2B" w14:textId="77777777" w:rsidR="001361AE" w:rsidRPr="001361AE" w:rsidRDefault="001361AE" w:rsidP="001361AE">
      <w:pPr>
        <w:tabs>
          <w:tab w:val="left" w:pos="450"/>
        </w:tabs>
        <w:rPr>
          <w:rFonts w:ascii="Aptos" w:hAnsi="Aptos"/>
          <w:b/>
          <w:bCs/>
          <w:sz w:val="26"/>
        </w:rPr>
      </w:pPr>
    </w:p>
    <w:p w14:paraId="10DB8600" w14:textId="19135B85" w:rsidR="001361AE" w:rsidRPr="001361AE" w:rsidRDefault="001361AE" w:rsidP="001361AE">
      <w:pPr>
        <w:tabs>
          <w:tab w:val="left" w:pos="450"/>
        </w:tabs>
        <w:rPr>
          <w:rFonts w:ascii="Aptos" w:hAnsi="Aptos"/>
          <w:sz w:val="26"/>
        </w:rPr>
      </w:pPr>
      <w:r>
        <w:rPr>
          <w:rFonts w:ascii="Aptos" w:hAnsi="Aptos"/>
          <w:sz w:val="26"/>
        </w:rPr>
        <w:t xml:space="preserve">Send a completed application, resume, </w:t>
      </w:r>
      <w:r w:rsidR="008C6F95">
        <w:rPr>
          <w:rFonts w:ascii="Aptos" w:hAnsi="Aptos"/>
          <w:sz w:val="26"/>
        </w:rPr>
        <w:t xml:space="preserve">and </w:t>
      </w:r>
      <w:r w:rsidR="00BA7B3E">
        <w:rPr>
          <w:rFonts w:ascii="Aptos" w:hAnsi="Aptos"/>
          <w:sz w:val="26"/>
        </w:rPr>
        <w:t>contact information for two references who are familiar with your legal skills, with</w:t>
      </w:r>
      <w:r>
        <w:rPr>
          <w:rFonts w:ascii="Aptos" w:hAnsi="Aptos"/>
          <w:sz w:val="26"/>
        </w:rPr>
        <w:t xml:space="preserve"> </w:t>
      </w:r>
      <w:r>
        <w:rPr>
          <w:rFonts w:ascii="Aptos" w:hAnsi="Aptos"/>
          <w:sz w:val="26"/>
        </w:rPr>
        <w:t>an email</w:t>
      </w:r>
      <w:r>
        <w:rPr>
          <w:rFonts w:ascii="Aptos" w:hAnsi="Aptos"/>
          <w:sz w:val="26"/>
        </w:rPr>
        <w:t xml:space="preserve"> explaining your interest in joining the CJA Panel</w:t>
      </w:r>
      <w:r>
        <w:rPr>
          <w:rFonts w:ascii="Aptos" w:hAnsi="Aptos"/>
          <w:sz w:val="26"/>
        </w:rPr>
        <w:t>,</w:t>
      </w:r>
      <w:r w:rsidRPr="001361AE">
        <w:rPr>
          <w:rFonts w:ascii="Aptos" w:hAnsi="Aptos"/>
          <w:sz w:val="26"/>
        </w:rPr>
        <w:t xml:space="preserve"> to </w:t>
      </w:r>
      <w:hyperlink r:id="rId8" w:history="1">
        <w:r w:rsidRPr="001361AE">
          <w:rPr>
            <w:rStyle w:val="Hyperlink"/>
            <w:rFonts w:ascii="Aptos" w:hAnsi="Aptos"/>
            <w:sz w:val="26"/>
          </w:rPr>
          <w:t>ORX_CJATeam@fd.org</w:t>
        </w:r>
      </w:hyperlink>
      <w:r>
        <w:rPr>
          <w:rFonts w:ascii="Aptos" w:hAnsi="Aptos"/>
          <w:sz w:val="26"/>
        </w:rPr>
        <w:t xml:space="preserve">. </w:t>
      </w:r>
      <w:r>
        <w:rPr>
          <w:rFonts w:ascii="Aptos" w:hAnsi="Aptos"/>
          <w:sz w:val="26"/>
        </w:rPr>
        <w:t xml:space="preserve">All documents must be attached as PDFs. </w:t>
      </w:r>
      <w:r w:rsidRPr="001361AE">
        <w:rPr>
          <w:rFonts w:ascii="Aptos" w:hAnsi="Aptos"/>
          <w:sz w:val="26"/>
        </w:rPr>
        <w:t xml:space="preserve">Applications </w:t>
      </w:r>
      <w:r>
        <w:rPr>
          <w:rFonts w:ascii="Aptos" w:hAnsi="Aptos"/>
          <w:sz w:val="26"/>
        </w:rPr>
        <w:t>are reviewed</w:t>
      </w:r>
      <w:r w:rsidRPr="001361AE">
        <w:rPr>
          <w:rFonts w:ascii="Aptos" w:hAnsi="Aptos"/>
          <w:sz w:val="26"/>
        </w:rPr>
        <w:t xml:space="preserve"> </w:t>
      </w:r>
      <w:r w:rsidR="00BA7B3E">
        <w:rPr>
          <w:rFonts w:ascii="Aptos" w:hAnsi="Aptos"/>
          <w:sz w:val="26"/>
        </w:rPr>
        <w:t xml:space="preserve">every 30 days </w:t>
      </w:r>
      <w:r w:rsidRPr="001361AE">
        <w:rPr>
          <w:rFonts w:ascii="Aptos" w:hAnsi="Aptos"/>
          <w:sz w:val="26"/>
        </w:rPr>
        <w:t>on a rolling basis.</w:t>
      </w:r>
    </w:p>
    <w:p w14:paraId="4C70033E" w14:textId="77777777" w:rsidR="001361AE" w:rsidRPr="00F8506F" w:rsidRDefault="001361AE" w:rsidP="00F8506F">
      <w:pPr>
        <w:pStyle w:val="Heading1"/>
        <w:spacing w:before="72"/>
        <w:ind w:left="0" w:right="10"/>
        <w:rPr>
          <w:rFonts w:ascii="Aptos" w:hAnsi="Aptos"/>
          <w:sz w:val="32"/>
          <w:szCs w:val="32"/>
        </w:rPr>
      </w:pPr>
    </w:p>
    <w:p w14:paraId="3FCD35BC" w14:textId="77777777" w:rsidR="00E763C3" w:rsidRPr="00F8506F" w:rsidRDefault="00492BC7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N</w:t>
      </w:r>
      <w:r w:rsidR="00375592" w:rsidRPr="00F8506F">
        <w:rPr>
          <w:rFonts w:ascii="Aptos" w:hAnsi="Aptos"/>
        </w:rPr>
        <w:t>ame</w:t>
      </w:r>
      <w:r w:rsidR="00905F9F" w:rsidRPr="00F8506F">
        <w:rPr>
          <w:rFonts w:ascii="Aptos" w:hAnsi="Aptos"/>
        </w:rPr>
        <w:tab/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  <w:bookmarkEnd w:id="0"/>
      <w:r w:rsidR="00375592" w:rsidRPr="00F8506F">
        <w:rPr>
          <w:rFonts w:ascii="Aptos" w:hAnsi="Aptos"/>
        </w:rPr>
        <w:tab/>
        <w:t>Firm</w:t>
      </w:r>
      <w:r w:rsidR="00905F9F" w:rsidRPr="00F8506F">
        <w:rPr>
          <w:rFonts w:ascii="Aptos" w:hAnsi="Aptos"/>
        </w:rPr>
        <w:tab/>
      </w:r>
      <w:r w:rsidR="001F4810"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  <w:bookmarkEnd w:id="1"/>
    </w:p>
    <w:p w14:paraId="3E933F7E" w14:textId="77777777" w:rsidR="00905F9F" w:rsidRPr="00F8506F" w:rsidRDefault="00905F9F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Cell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  <w:t>Offic</w:t>
      </w:r>
      <w:r w:rsidR="00F8506F">
        <w:rPr>
          <w:rFonts w:ascii="Aptos" w:hAnsi="Aptos"/>
        </w:rPr>
        <w:t xml:space="preserve">e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31F7A894" w14:textId="77777777" w:rsidR="00905F9F" w:rsidRPr="00F8506F" w:rsidRDefault="00905F9F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Email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</w:r>
    </w:p>
    <w:p w14:paraId="050B0D83" w14:textId="77777777" w:rsidR="00905F9F" w:rsidRPr="00F8506F" w:rsidRDefault="00905F9F" w:rsidP="00905F9F">
      <w:pPr>
        <w:pStyle w:val="BodyText"/>
        <w:tabs>
          <w:tab w:val="left" w:pos="1170"/>
        </w:tabs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Bar #</w:t>
      </w:r>
      <w:r w:rsidRPr="00F8506F">
        <w:rPr>
          <w:rFonts w:ascii="Aptos" w:hAnsi="Aptos"/>
        </w:rPr>
        <w:tab/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  <w:r w:rsidRPr="00F8506F">
        <w:rPr>
          <w:rFonts w:ascii="Aptos" w:hAnsi="Aptos"/>
        </w:rPr>
        <w:tab/>
        <w:t>State(s) of Admission</w:t>
      </w:r>
      <w:r w:rsidR="00F8506F">
        <w:rPr>
          <w:rFonts w:ascii="Aptos" w:hAnsi="Aptos"/>
        </w:rPr>
        <w:t xml:space="preserve"> </w:t>
      </w:r>
      <w:r w:rsidRPr="00F8506F">
        <w:rPr>
          <w:rFonts w:ascii="Aptos" w:hAnsi="Aptos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1412029B" w14:textId="77777777" w:rsidR="00E763C3" w:rsidRPr="00F8506F" w:rsidRDefault="00375592" w:rsidP="00905F9F">
      <w:pPr>
        <w:pStyle w:val="BodyText"/>
        <w:tabs>
          <w:tab w:val="left" w:pos="1170"/>
        </w:tabs>
        <w:spacing w:before="232"/>
        <w:ind w:left="103"/>
        <w:rPr>
          <w:rFonts w:ascii="Aptos" w:hAnsi="Aptos"/>
        </w:rPr>
      </w:pPr>
      <w:r w:rsidRPr="00F8506F">
        <w:rPr>
          <w:rFonts w:ascii="Aptos" w:hAnsi="Aptos"/>
        </w:rPr>
        <w:t xml:space="preserve">Year Admitted to </w:t>
      </w:r>
      <w:r w:rsidR="00FD1889" w:rsidRPr="00F8506F">
        <w:rPr>
          <w:rFonts w:ascii="Aptos" w:hAnsi="Aptos"/>
        </w:rPr>
        <w:t>Oregon</w:t>
      </w:r>
      <w:r w:rsidR="00F8506F">
        <w:rPr>
          <w:rFonts w:ascii="Aptos" w:hAnsi="Aptos"/>
        </w:rPr>
        <w:t xml:space="preserve"> State Bar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11FAA7A3" w14:textId="77777777" w:rsidR="00F8506F" w:rsidRPr="00F8506F" w:rsidRDefault="00F8506F" w:rsidP="00F8506F">
      <w:pPr>
        <w:pStyle w:val="BodyText"/>
        <w:tabs>
          <w:tab w:val="left" w:pos="1170"/>
        </w:tabs>
        <w:spacing w:before="232"/>
        <w:ind w:left="103"/>
        <w:rPr>
          <w:rFonts w:ascii="Aptos" w:hAnsi="Aptos"/>
        </w:rPr>
      </w:pPr>
      <w:r w:rsidRPr="00F8506F">
        <w:rPr>
          <w:rFonts w:ascii="Aptos" w:hAnsi="Aptos"/>
        </w:rPr>
        <w:t xml:space="preserve">Year Admitted to </w:t>
      </w:r>
      <w:r>
        <w:rPr>
          <w:rFonts w:ascii="Aptos" w:hAnsi="Aptos"/>
        </w:rPr>
        <w:t>U</w:t>
      </w:r>
      <w:r w:rsidR="003C2DF6">
        <w:rPr>
          <w:rFonts w:ascii="Aptos" w:hAnsi="Aptos"/>
        </w:rPr>
        <w:t>.S. District Court of Oregon</w:t>
      </w:r>
      <w:r w:rsidRPr="00F8506F">
        <w:rPr>
          <w:rFonts w:ascii="Aptos" w:hAnsi="Aptos"/>
        </w:rPr>
        <w:t xml:space="preserve"> </w:t>
      </w: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57FDDBF3" w14:textId="77777777" w:rsidR="00E763C3" w:rsidRPr="00F8506F" w:rsidRDefault="00375592" w:rsidP="00905F9F">
      <w:pPr>
        <w:pStyle w:val="BodyText"/>
        <w:spacing w:before="232"/>
        <w:ind w:left="101"/>
        <w:rPr>
          <w:rFonts w:ascii="Aptos" w:hAnsi="Aptos"/>
        </w:rPr>
      </w:pPr>
      <w:r w:rsidRPr="00F8506F">
        <w:rPr>
          <w:rFonts w:ascii="Aptos" w:hAnsi="Aptos"/>
        </w:rPr>
        <w:t>Year Admitted to Ninth Circuit</w:t>
      </w:r>
      <w:r w:rsid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t xml:space="preserve"> </w:t>
      </w:r>
      <w:r w:rsidR="001F4810"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F4810" w:rsidRPr="00F8506F">
        <w:rPr>
          <w:rFonts w:ascii="Aptos" w:hAnsi="Aptos"/>
        </w:rPr>
        <w:instrText xml:space="preserve"> FORMTEXT </w:instrText>
      </w:r>
      <w:r w:rsidR="001F4810" w:rsidRPr="00F8506F">
        <w:rPr>
          <w:rFonts w:ascii="Aptos" w:hAnsi="Aptos"/>
        </w:rPr>
      </w:r>
      <w:r w:rsidR="001F4810" w:rsidRPr="00F8506F">
        <w:rPr>
          <w:rFonts w:ascii="Aptos" w:hAnsi="Aptos"/>
        </w:rPr>
        <w:fldChar w:fldCharType="separate"/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  <w:noProof/>
        </w:rPr>
        <w:t> </w:t>
      </w:r>
      <w:r w:rsidR="001F4810" w:rsidRPr="00F8506F">
        <w:rPr>
          <w:rFonts w:ascii="Aptos" w:hAnsi="Aptos"/>
        </w:rPr>
        <w:fldChar w:fldCharType="end"/>
      </w:r>
    </w:p>
    <w:p w14:paraId="40EBDAE9" w14:textId="77777777" w:rsidR="00E763C3" w:rsidRDefault="00E763C3">
      <w:pPr>
        <w:pStyle w:val="BodyText"/>
        <w:spacing w:before="3"/>
        <w:rPr>
          <w:rFonts w:ascii="Aptos" w:hAnsi="Aptos"/>
          <w:sz w:val="34"/>
        </w:rPr>
      </w:pPr>
    </w:p>
    <w:p w14:paraId="3339EA1F" w14:textId="77777777" w:rsidR="003B146E" w:rsidRPr="00F8506F" w:rsidRDefault="003B146E" w:rsidP="00F8506F">
      <w:pPr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EXPERIENCE</w:t>
      </w:r>
    </w:p>
    <w:p w14:paraId="4FD77A0F" w14:textId="77777777" w:rsidR="003B146E" w:rsidRPr="00F8506F" w:rsidRDefault="003B146E" w:rsidP="003B146E">
      <w:pPr>
        <w:jc w:val="center"/>
        <w:rPr>
          <w:rFonts w:ascii="Aptos" w:hAnsi="Aptos"/>
          <w:b/>
          <w:sz w:val="26"/>
        </w:rPr>
      </w:pPr>
    </w:p>
    <w:p w14:paraId="18726047" w14:textId="77777777" w:rsidR="003B146E" w:rsidRPr="00F8506F" w:rsidRDefault="003B146E" w:rsidP="003B146E">
      <w:pPr>
        <w:pStyle w:val="BodyText"/>
        <w:spacing w:before="71" w:line="276" w:lineRule="auto"/>
        <w:ind w:left="103" w:right="756"/>
        <w:rPr>
          <w:rFonts w:ascii="Aptos" w:hAnsi="Aptos"/>
        </w:rPr>
      </w:pPr>
      <w:r w:rsidRPr="00F8506F">
        <w:rPr>
          <w:rFonts w:ascii="Aptos" w:hAnsi="Aptos"/>
        </w:rPr>
        <w:t>Describe your criminal law experience including any non-trial matters in which you have been involved for the last five years.</w:t>
      </w:r>
    </w:p>
    <w:p w14:paraId="76E43A90" w14:textId="77777777" w:rsidR="003B146E" w:rsidRPr="00F8506F" w:rsidRDefault="003B146E" w:rsidP="00F8506F">
      <w:pPr>
        <w:pStyle w:val="BodyText"/>
        <w:ind w:left="90"/>
        <w:rPr>
          <w:rFonts w:ascii="Aptos" w:hAnsi="Aptos"/>
          <w:sz w:val="28"/>
        </w:rPr>
      </w:pP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2CA79E0D" w14:textId="77777777" w:rsidR="003B146E" w:rsidRPr="00F8506F" w:rsidRDefault="003B146E" w:rsidP="003B146E">
      <w:pPr>
        <w:pStyle w:val="BodyText"/>
        <w:rPr>
          <w:rFonts w:ascii="Aptos" w:hAnsi="Aptos"/>
          <w:sz w:val="28"/>
        </w:rPr>
      </w:pPr>
    </w:p>
    <w:p w14:paraId="35671664" w14:textId="77777777" w:rsidR="003B146E" w:rsidRPr="00F8506F" w:rsidRDefault="003B146E" w:rsidP="003B146E">
      <w:pPr>
        <w:pStyle w:val="BodyText"/>
        <w:spacing w:before="1" w:line="276" w:lineRule="auto"/>
        <w:ind w:left="104"/>
        <w:rPr>
          <w:rFonts w:ascii="Aptos" w:hAnsi="Aptos"/>
        </w:rPr>
      </w:pPr>
      <w:r w:rsidRPr="00F8506F">
        <w:rPr>
          <w:rFonts w:ascii="Aptos" w:hAnsi="Aptos"/>
        </w:rPr>
        <w:t>Describe your work experience for the past ten years. If you were employed as a public defender, prosecutor, judge, or judicial clerk at any time, please include that information.</w:t>
      </w:r>
    </w:p>
    <w:p w14:paraId="4ED2C09C" w14:textId="77777777" w:rsidR="003B146E" w:rsidRPr="00F8506F" w:rsidRDefault="003B146E" w:rsidP="00F8506F">
      <w:pPr>
        <w:pStyle w:val="BodyText"/>
        <w:ind w:left="90"/>
        <w:rPr>
          <w:rFonts w:ascii="Aptos" w:hAnsi="Aptos"/>
          <w:sz w:val="28"/>
        </w:rPr>
      </w:pPr>
      <w:r w:rsidRPr="00F8506F">
        <w:rPr>
          <w:rFonts w:ascii="Aptos" w:hAnsi="Apto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8506F">
        <w:rPr>
          <w:rFonts w:ascii="Aptos" w:hAnsi="Aptos"/>
        </w:rPr>
        <w:instrText xml:space="preserve"> FORMTEXT </w:instrText>
      </w:r>
      <w:r w:rsidRPr="00F8506F">
        <w:rPr>
          <w:rFonts w:ascii="Aptos" w:hAnsi="Aptos"/>
        </w:rPr>
      </w:r>
      <w:r w:rsidRPr="00F8506F">
        <w:rPr>
          <w:rFonts w:ascii="Aptos" w:hAnsi="Aptos"/>
        </w:rPr>
        <w:fldChar w:fldCharType="separate"/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  <w:noProof/>
        </w:rPr>
        <w:t> </w:t>
      </w:r>
      <w:r w:rsidRPr="00F8506F">
        <w:rPr>
          <w:rFonts w:ascii="Aptos" w:hAnsi="Aptos"/>
        </w:rPr>
        <w:fldChar w:fldCharType="end"/>
      </w:r>
    </w:p>
    <w:p w14:paraId="0634090D" w14:textId="77777777" w:rsidR="00E60EB6" w:rsidRPr="00F8506F" w:rsidRDefault="00E60EB6" w:rsidP="00E60EB6">
      <w:pPr>
        <w:pStyle w:val="BodyText"/>
        <w:rPr>
          <w:rFonts w:ascii="Aptos" w:hAnsi="Aptos"/>
          <w:sz w:val="28"/>
        </w:rPr>
      </w:pPr>
    </w:p>
    <w:p w14:paraId="154BEC2D" w14:textId="77777777" w:rsidR="00CF4E5B" w:rsidRDefault="00CF4E5B" w:rsidP="00F8506F">
      <w:pPr>
        <w:pStyle w:val="BodyText"/>
        <w:ind w:left="90"/>
        <w:rPr>
          <w:rFonts w:ascii="Aptos" w:hAnsi="Aptos"/>
          <w:sz w:val="28"/>
        </w:rPr>
      </w:pPr>
    </w:p>
    <w:p w14:paraId="2C4B4043" w14:textId="77777777" w:rsidR="001361AE" w:rsidRPr="00F8506F" w:rsidRDefault="001361AE" w:rsidP="00F8506F">
      <w:pPr>
        <w:pStyle w:val="BodyText"/>
        <w:ind w:left="90"/>
        <w:rPr>
          <w:rFonts w:ascii="Aptos" w:hAnsi="Aptos"/>
          <w:sz w:val="28"/>
        </w:rPr>
      </w:pPr>
    </w:p>
    <w:p w14:paraId="1CB03385" w14:textId="77777777" w:rsidR="00E60EB6" w:rsidRPr="00F8506F" w:rsidRDefault="00E60EB6" w:rsidP="00E60EB6">
      <w:pPr>
        <w:pStyle w:val="BodyText"/>
        <w:rPr>
          <w:rFonts w:ascii="Aptos" w:hAnsi="Aptos"/>
          <w:sz w:val="28"/>
        </w:rPr>
      </w:pPr>
    </w:p>
    <w:p w14:paraId="7A51BE3B" w14:textId="77777777" w:rsidR="003B146E" w:rsidRPr="00F8506F" w:rsidRDefault="003B146E" w:rsidP="003B146E">
      <w:pPr>
        <w:pStyle w:val="Heading2"/>
        <w:ind w:right="2888"/>
        <w:jc w:val="left"/>
        <w:rPr>
          <w:rFonts w:ascii="Aptos" w:hAnsi="Aptos"/>
        </w:rPr>
      </w:pPr>
      <w:r w:rsidRPr="00F8506F">
        <w:rPr>
          <w:rFonts w:ascii="Aptos" w:hAnsi="Aptos"/>
        </w:rPr>
        <w:t>AREAS OF SPECIALIZED EXPERIENCE</w:t>
      </w:r>
    </w:p>
    <w:p w14:paraId="2CFBC822" w14:textId="77777777" w:rsidR="003B146E" w:rsidRPr="00F8506F" w:rsidRDefault="003B146E" w:rsidP="003B146E">
      <w:pPr>
        <w:pStyle w:val="Heading2"/>
        <w:ind w:right="2888"/>
        <w:jc w:val="left"/>
        <w:rPr>
          <w:rFonts w:ascii="Aptos" w:hAnsi="Aptos"/>
        </w:rPr>
      </w:pPr>
    </w:p>
    <w:p w14:paraId="52398D01" w14:textId="77777777" w:rsidR="003B146E" w:rsidRPr="00F8506F" w:rsidRDefault="003B146E" w:rsidP="003B146E">
      <w:pPr>
        <w:tabs>
          <w:tab w:val="left" w:pos="5468"/>
        </w:tabs>
        <w:spacing w:before="196" w:after="45"/>
        <w:ind w:left="752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Language</w:t>
      </w:r>
      <w:r w:rsidRPr="00F8506F">
        <w:rPr>
          <w:rFonts w:ascii="Aptos" w:hAnsi="Aptos"/>
          <w:b/>
          <w:sz w:val="26"/>
        </w:rPr>
        <w:tab/>
        <w:t>Proficiency (fluent, read,</w:t>
      </w:r>
      <w:r w:rsidRPr="00F8506F">
        <w:rPr>
          <w:rFonts w:ascii="Aptos" w:hAnsi="Aptos"/>
          <w:b/>
          <w:spacing w:val="-1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write)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0FAF62E0" w14:textId="77777777" w:rsidTr="00CC6C4D">
        <w:trPr>
          <w:trHeight w:val="342"/>
        </w:trPr>
        <w:tc>
          <w:tcPr>
            <w:tcW w:w="4675" w:type="dxa"/>
          </w:tcPr>
          <w:p w14:paraId="04E3323D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1B0AFD98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09EBCBDA" w14:textId="77777777" w:rsidTr="00CC6C4D">
        <w:trPr>
          <w:trHeight w:val="345"/>
        </w:trPr>
        <w:tc>
          <w:tcPr>
            <w:tcW w:w="4675" w:type="dxa"/>
          </w:tcPr>
          <w:p w14:paraId="5670D6C2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41EBB0D6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35F80FF6" w14:textId="77777777" w:rsidR="003B146E" w:rsidRPr="00F8506F" w:rsidRDefault="003B146E" w:rsidP="003B146E">
      <w:pPr>
        <w:pStyle w:val="BodyText"/>
        <w:spacing w:before="9"/>
        <w:rPr>
          <w:rFonts w:ascii="Aptos" w:hAnsi="Aptos"/>
          <w:b/>
          <w:sz w:val="29"/>
        </w:rPr>
      </w:pPr>
    </w:p>
    <w:p w14:paraId="088918D4" w14:textId="77777777" w:rsidR="003B146E" w:rsidRPr="00F8506F" w:rsidRDefault="00F8506F" w:rsidP="003B146E">
      <w:pPr>
        <w:tabs>
          <w:tab w:val="left" w:pos="5462"/>
        </w:tabs>
        <w:spacing w:after="45"/>
        <w:ind w:left="622"/>
        <w:rPr>
          <w:rFonts w:ascii="Aptos" w:hAnsi="Aptos"/>
          <w:b/>
          <w:sz w:val="26"/>
        </w:rPr>
      </w:pPr>
      <w:r>
        <w:rPr>
          <w:rFonts w:ascii="Aptos" w:hAnsi="Aptos"/>
          <w:b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Working with</w:t>
      </w:r>
      <w:r w:rsidR="003B146E" w:rsidRPr="00F8506F">
        <w:rPr>
          <w:rFonts w:ascii="Aptos" w:hAnsi="Aptos"/>
          <w:b/>
          <w:spacing w:val="-6"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Service</w:t>
      </w:r>
      <w:r w:rsidR="003B146E" w:rsidRPr="00F8506F">
        <w:rPr>
          <w:rFonts w:ascii="Aptos" w:hAnsi="Aptos"/>
          <w:b/>
          <w:spacing w:val="-2"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Providers</w:t>
      </w:r>
      <w:r w:rsidR="003B146E" w:rsidRPr="00F8506F">
        <w:rPr>
          <w:rFonts w:ascii="Aptos" w:hAnsi="Aptos"/>
          <w:b/>
          <w:sz w:val="26"/>
        </w:rPr>
        <w:tab/>
        <w:t>Frequency Level (some, often,</w:t>
      </w:r>
      <w:r w:rsidR="003B146E" w:rsidRPr="00F8506F">
        <w:rPr>
          <w:rFonts w:ascii="Aptos" w:hAnsi="Aptos"/>
          <w:b/>
          <w:spacing w:val="-1"/>
          <w:sz w:val="26"/>
        </w:rPr>
        <w:t xml:space="preserve"> </w:t>
      </w:r>
      <w:r w:rsidR="003B146E" w:rsidRPr="00F8506F">
        <w:rPr>
          <w:rFonts w:ascii="Aptos" w:hAnsi="Aptos"/>
          <w:b/>
          <w:sz w:val="26"/>
        </w:rPr>
        <w:t>always)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725AC797" w14:textId="77777777" w:rsidTr="00CC6C4D">
        <w:trPr>
          <w:trHeight w:val="345"/>
        </w:trPr>
        <w:tc>
          <w:tcPr>
            <w:tcW w:w="4675" w:type="dxa"/>
          </w:tcPr>
          <w:p w14:paraId="0E8A22EF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646ADADA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1240F376" w14:textId="77777777" w:rsidTr="00CC6C4D">
        <w:trPr>
          <w:trHeight w:val="342"/>
        </w:trPr>
        <w:tc>
          <w:tcPr>
            <w:tcW w:w="4675" w:type="dxa"/>
          </w:tcPr>
          <w:p w14:paraId="1FA7E95D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07B051DB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60C8B27C" w14:textId="77777777" w:rsidR="003B146E" w:rsidRPr="00F8506F" w:rsidRDefault="003B146E" w:rsidP="003B146E">
      <w:pPr>
        <w:pStyle w:val="BodyText"/>
        <w:rPr>
          <w:rFonts w:ascii="Aptos" w:hAnsi="Aptos"/>
          <w:b/>
          <w:sz w:val="30"/>
        </w:rPr>
      </w:pPr>
    </w:p>
    <w:p w14:paraId="0E7416DE" w14:textId="77777777" w:rsidR="003B146E" w:rsidRPr="00F8506F" w:rsidRDefault="003B146E" w:rsidP="003B146E">
      <w:pPr>
        <w:tabs>
          <w:tab w:val="left" w:pos="5431"/>
        </w:tabs>
        <w:spacing w:after="45"/>
        <w:ind w:left="687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Document</w:t>
      </w:r>
      <w:r w:rsidRPr="00F8506F">
        <w:rPr>
          <w:rFonts w:ascii="Aptos" w:hAnsi="Aptos"/>
          <w:b/>
          <w:spacing w:val="-4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Indexing</w:t>
      </w:r>
      <w:r w:rsidRPr="00F8506F">
        <w:rPr>
          <w:rFonts w:ascii="Aptos" w:hAnsi="Aptos"/>
          <w:b/>
          <w:spacing w:val="-4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Software</w:t>
      </w:r>
      <w:r w:rsidRPr="00F8506F">
        <w:rPr>
          <w:rFonts w:ascii="Aptos" w:hAnsi="Aptos"/>
          <w:b/>
          <w:sz w:val="26"/>
        </w:rPr>
        <w:tab/>
        <w:t>Proficiency Level (new, average,</w:t>
      </w:r>
      <w:r w:rsidRPr="00F8506F">
        <w:rPr>
          <w:rFonts w:ascii="Aptos" w:hAnsi="Aptos"/>
          <w:b/>
          <w:spacing w:val="-7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expert)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1FEF9A90" w14:textId="77777777" w:rsidTr="00CC6C4D">
        <w:trPr>
          <w:trHeight w:val="342"/>
        </w:trPr>
        <w:tc>
          <w:tcPr>
            <w:tcW w:w="4675" w:type="dxa"/>
          </w:tcPr>
          <w:p w14:paraId="169DF1A2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444B830E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4020A23E" w14:textId="77777777" w:rsidTr="00CC6C4D">
        <w:trPr>
          <w:trHeight w:val="345"/>
        </w:trPr>
        <w:tc>
          <w:tcPr>
            <w:tcW w:w="4675" w:type="dxa"/>
          </w:tcPr>
          <w:p w14:paraId="46093E0F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6B9EA4AE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3EFD0841" w14:textId="77777777" w:rsidR="003B146E" w:rsidRPr="00F8506F" w:rsidRDefault="003B146E" w:rsidP="003B146E">
      <w:pPr>
        <w:pStyle w:val="BodyText"/>
        <w:spacing w:before="9"/>
        <w:rPr>
          <w:rFonts w:ascii="Aptos" w:hAnsi="Aptos"/>
          <w:b/>
          <w:sz w:val="29"/>
        </w:rPr>
      </w:pPr>
    </w:p>
    <w:p w14:paraId="0C327664" w14:textId="77777777" w:rsidR="003B146E" w:rsidRPr="00F8506F" w:rsidRDefault="003B146E" w:rsidP="003B146E">
      <w:pPr>
        <w:tabs>
          <w:tab w:val="left" w:pos="5418"/>
        </w:tabs>
        <w:spacing w:after="45"/>
        <w:ind w:left="687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Collaboration Software</w:t>
      </w:r>
      <w:r w:rsidRPr="00F8506F">
        <w:rPr>
          <w:rFonts w:ascii="Aptos" w:hAnsi="Aptos"/>
          <w:b/>
          <w:spacing w:val="-4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(slack,</w:t>
      </w:r>
      <w:r w:rsidRPr="00F8506F">
        <w:rPr>
          <w:rFonts w:ascii="Aptos" w:hAnsi="Aptos"/>
          <w:b/>
          <w:spacing w:val="-2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box.com)</w:t>
      </w:r>
      <w:r w:rsidRPr="00F8506F">
        <w:rPr>
          <w:rFonts w:ascii="Aptos" w:hAnsi="Aptos"/>
          <w:b/>
          <w:sz w:val="26"/>
        </w:rPr>
        <w:tab/>
        <w:t>Proficiency Level (new, average,</w:t>
      </w:r>
      <w:r w:rsidRPr="00F8506F">
        <w:rPr>
          <w:rFonts w:ascii="Aptos" w:hAnsi="Aptos"/>
          <w:b/>
          <w:spacing w:val="-9"/>
          <w:sz w:val="26"/>
        </w:rPr>
        <w:t xml:space="preserve"> </w:t>
      </w:r>
      <w:r w:rsidRPr="00F8506F">
        <w:rPr>
          <w:rFonts w:ascii="Aptos" w:hAnsi="Aptos"/>
          <w:b/>
          <w:sz w:val="26"/>
        </w:rPr>
        <w:t>expert)</w:t>
      </w: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3B146E" w:rsidRPr="00F8506F" w14:paraId="74467054" w14:textId="77777777" w:rsidTr="00CC6C4D">
        <w:trPr>
          <w:trHeight w:val="345"/>
        </w:trPr>
        <w:tc>
          <w:tcPr>
            <w:tcW w:w="4675" w:type="dxa"/>
          </w:tcPr>
          <w:p w14:paraId="06F48677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6DD7362E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  <w:tr w:rsidR="003B146E" w:rsidRPr="00F8506F" w14:paraId="4D0E31A5" w14:textId="77777777" w:rsidTr="00CC6C4D">
        <w:trPr>
          <w:trHeight w:val="342"/>
        </w:trPr>
        <w:tc>
          <w:tcPr>
            <w:tcW w:w="4675" w:type="dxa"/>
          </w:tcPr>
          <w:p w14:paraId="4D503CD4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675" w:type="dxa"/>
          </w:tcPr>
          <w:p w14:paraId="1A3A63AA" w14:textId="77777777" w:rsidR="003B146E" w:rsidRPr="00F8506F" w:rsidRDefault="003B146E" w:rsidP="00CC6C4D">
            <w:pPr>
              <w:pStyle w:val="TableParagraph"/>
              <w:rPr>
                <w:rFonts w:ascii="Aptos" w:hAnsi="Aptos"/>
                <w:sz w:val="24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</w:tr>
    </w:tbl>
    <w:p w14:paraId="34936C52" w14:textId="77777777" w:rsidR="003B146E" w:rsidRPr="00F8506F" w:rsidRDefault="003B146E">
      <w:pPr>
        <w:spacing w:before="235"/>
        <w:ind w:left="2887" w:right="2887"/>
        <w:jc w:val="center"/>
        <w:rPr>
          <w:rFonts w:ascii="Aptos" w:hAnsi="Aptos"/>
          <w:b/>
          <w:sz w:val="26"/>
        </w:rPr>
      </w:pPr>
    </w:p>
    <w:p w14:paraId="16AF566A" w14:textId="77777777" w:rsidR="003B146E" w:rsidRPr="00F8506F" w:rsidRDefault="00375592" w:rsidP="003B146E">
      <w:pPr>
        <w:spacing w:before="235"/>
        <w:ind w:left="2887" w:right="2887"/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AREAS OF EXPERTISE</w:t>
      </w:r>
    </w:p>
    <w:p w14:paraId="5F92E511" w14:textId="77777777" w:rsidR="00E763C3" w:rsidRPr="00F8506F" w:rsidRDefault="00375592">
      <w:pPr>
        <w:spacing w:before="44"/>
        <w:ind w:left="1137" w:right="1137"/>
        <w:jc w:val="center"/>
        <w:rPr>
          <w:rFonts w:ascii="Aptos" w:hAnsi="Aptos"/>
          <w:b/>
          <w:sz w:val="26"/>
        </w:rPr>
      </w:pPr>
      <w:r w:rsidRPr="00F8506F">
        <w:rPr>
          <w:rFonts w:ascii="Aptos" w:hAnsi="Aptos"/>
          <w:b/>
          <w:sz w:val="26"/>
        </w:rPr>
        <w:t>Please indicate the number of cases you have defended in each practice area</w:t>
      </w:r>
    </w:p>
    <w:p w14:paraId="216A9EBC" w14:textId="77777777" w:rsidR="003B146E" w:rsidRPr="00F8506F" w:rsidRDefault="003B146E">
      <w:pPr>
        <w:spacing w:before="44"/>
        <w:ind w:left="1137" w:right="1137"/>
        <w:jc w:val="center"/>
        <w:rPr>
          <w:rFonts w:ascii="Aptos" w:hAnsi="Aptos"/>
          <w:b/>
          <w:sz w:val="26"/>
        </w:rPr>
      </w:pPr>
    </w:p>
    <w:p w14:paraId="125858CF" w14:textId="77777777" w:rsidR="00E763C3" w:rsidRPr="00F8506F" w:rsidRDefault="00E763C3">
      <w:pPr>
        <w:pStyle w:val="BodyText"/>
        <w:rPr>
          <w:rFonts w:ascii="Aptos" w:hAnsi="Aptos"/>
          <w:b/>
          <w:sz w:val="17"/>
        </w:rPr>
      </w:pPr>
    </w:p>
    <w:tbl>
      <w:tblPr>
        <w:tblW w:w="0" w:type="auto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6"/>
        <w:gridCol w:w="3960"/>
        <w:gridCol w:w="864"/>
        <w:gridCol w:w="4046"/>
      </w:tblGrid>
      <w:tr w:rsidR="00E763C3" w:rsidRPr="00F8506F" w14:paraId="345C578C" w14:textId="77777777">
        <w:trPr>
          <w:trHeight w:val="393"/>
        </w:trPr>
        <w:tc>
          <w:tcPr>
            <w:tcW w:w="866" w:type="dxa"/>
          </w:tcPr>
          <w:p w14:paraId="6253ADC0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3F3D9390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Capital Defense</w:t>
            </w:r>
          </w:p>
        </w:tc>
        <w:tc>
          <w:tcPr>
            <w:tcW w:w="864" w:type="dxa"/>
          </w:tcPr>
          <w:p w14:paraId="3852DBF9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5DCD9F12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2254 or 2255 Litigation</w:t>
            </w:r>
          </w:p>
        </w:tc>
      </w:tr>
      <w:tr w:rsidR="00E763C3" w:rsidRPr="00F8506F" w14:paraId="09952A9C" w14:textId="77777777">
        <w:trPr>
          <w:trHeight w:val="345"/>
        </w:trPr>
        <w:tc>
          <w:tcPr>
            <w:tcW w:w="866" w:type="dxa"/>
          </w:tcPr>
          <w:p w14:paraId="55975FD0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2B43931E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Multi-Defendant Conspiracies</w:t>
            </w:r>
          </w:p>
        </w:tc>
        <w:tc>
          <w:tcPr>
            <w:tcW w:w="864" w:type="dxa"/>
          </w:tcPr>
          <w:p w14:paraId="5A6FB698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0ABCD71D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Sex Offenses</w:t>
            </w:r>
          </w:p>
        </w:tc>
      </w:tr>
      <w:tr w:rsidR="00E763C3" w:rsidRPr="00F8506F" w14:paraId="1F4DD25E" w14:textId="77777777">
        <w:trPr>
          <w:trHeight w:val="342"/>
        </w:trPr>
        <w:tc>
          <w:tcPr>
            <w:tcW w:w="866" w:type="dxa"/>
          </w:tcPr>
          <w:p w14:paraId="3A90698E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512E3FFB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Tax Fraud</w:t>
            </w:r>
          </w:p>
        </w:tc>
        <w:tc>
          <w:tcPr>
            <w:tcW w:w="864" w:type="dxa"/>
          </w:tcPr>
          <w:p w14:paraId="76596063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5DD3BEDB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Health Care Fraud</w:t>
            </w:r>
          </w:p>
        </w:tc>
      </w:tr>
      <w:tr w:rsidR="00E763C3" w:rsidRPr="00F8506F" w14:paraId="4FA71745" w14:textId="77777777">
        <w:trPr>
          <w:trHeight w:val="345"/>
        </w:trPr>
        <w:tc>
          <w:tcPr>
            <w:tcW w:w="866" w:type="dxa"/>
          </w:tcPr>
          <w:p w14:paraId="078C2ED4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27ED23DA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Mortgage Fraud</w:t>
            </w:r>
          </w:p>
        </w:tc>
        <w:tc>
          <w:tcPr>
            <w:tcW w:w="864" w:type="dxa"/>
          </w:tcPr>
          <w:p w14:paraId="4F853BCF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45545754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State Felony Appeals</w:t>
            </w:r>
          </w:p>
        </w:tc>
      </w:tr>
      <w:tr w:rsidR="00E763C3" w:rsidRPr="00F8506F" w14:paraId="11B8BA40" w14:textId="77777777">
        <w:trPr>
          <w:trHeight w:val="342"/>
        </w:trPr>
        <w:tc>
          <w:tcPr>
            <w:tcW w:w="866" w:type="dxa"/>
          </w:tcPr>
          <w:p w14:paraId="58347F2B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70FF6AF0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Sentencing Mitigation</w:t>
            </w:r>
          </w:p>
        </w:tc>
        <w:tc>
          <w:tcPr>
            <w:tcW w:w="864" w:type="dxa"/>
          </w:tcPr>
          <w:p w14:paraId="11B65C9F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1C0BF4BD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Federal Felony Appeals</w:t>
            </w:r>
          </w:p>
        </w:tc>
      </w:tr>
      <w:tr w:rsidR="00E763C3" w:rsidRPr="00F8506F" w14:paraId="36EF5C4B" w14:textId="77777777">
        <w:trPr>
          <w:trHeight w:val="342"/>
        </w:trPr>
        <w:tc>
          <w:tcPr>
            <w:tcW w:w="866" w:type="dxa"/>
          </w:tcPr>
          <w:p w14:paraId="76CDD694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51ADE7D9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Spanish Speaking Defendant</w:t>
            </w:r>
          </w:p>
        </w:tc>
        <w:tc>
          <w:tcPr>
            <w:tcW w:w="864" w:type="dxa"/>
          </w:tcPr>
          <w:p w14:paraId="17A441E2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13802A9C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Mental Health Defenses</w:t>
            </w:r>
          </w:p>
        </w:tc>
      </w:tr>
      <w:tr w:rsidR="00E763C3" w:rsidRPr="00F8506F" w14:paraId="60C817FA" w14:textId="77777777">
        <w:trPr>
          <w:trHeight w:val="345"/>
        </w:trPr>
        <w:tc>
          <w:tcPr>
            <w:tcW w:w="866" w:type="dxa"/>
          </w:tcPr>
          <w:p w14:paraId="17B476E0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014129C0" w14:textId="77777777" w:rsidR="00E763C3" w:rsidRPr="00F8506F" w:rsidRDefault="00375592">
            <w:pPr>
              <w:pStyle w:val="TableParagraph"/>
              <w:spacing w:before="2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Wire Fraud/Mail Fraud</w:t>
            </w:r>
          </w:p>
        </w:tc>
        <w:tc>
          <w:tcPr>
            <w:tcW w:w="864" w:type="dxa"/>
          </w:tcPr>
          <w:p w14:paraId="3BEB4AF8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4CA7E9FB" w14:textId="77777777" w:rsidR="00E763C3" w:rsidRPr="00F8506F" w:rsidRDefault="00375592">
            <w:pPr>
              <w:pStyle w:val="TableParagraph"/>
              <w:spacing w:before="2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Suppression Issues</w:t>
            </w:r>
          </w:p>
        </w:tc>
      </w:tr>
      <w:tr w:rsidR="00E763C3" w:rsidRPr="00F8506F" w14:paraId="25FA9B81" w14:textId="77777777">
        <w:trPr>
          <w:trHeight w:val="342"/>
        </w:trPr>
        <w:tc>
          <w:tcPr>
            <w:tcW w:w="866" w:type="dxa"/>
          </w:tcPr>
          <w:p w14:paraId="774CAAD5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3960" w:type="dxa"/>
          </w:tcPr>
          <w:p w14:paraId="5342A57D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Wiretaps</w:t>
            </w:r>
          </w:p>
        </w:tc>
        <w:tc>
          <w:tcPr>
            <w:tcW w:w="864" w:type="dxa"/>
          </w:tcPr>
          <w:p w14:paraId="3ED38CD8" w14:textId="77777777" w:rsidR="00E763C3" w:rsidRPr="00F8506F" w:rsidRDefault="001F4810" w:rsidP="001F4810">
            <w:pPr>
              <w:pStyle w:val="TableParagraph"/>
              <w:jc w:val="center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8506F">
              <w:rPr>
                <w:rFonts w:ascii="Aptos" w:hAnsi="Aptos"/>
              </w:rPr>
              <w:instrText xml:space="preserve"> FORMTEXT </w:instrText>
            </w:r>
            <w:r w:rsidRPr="00F8506F">
              <w:rPr>
                <w:rFonts w:ascii="Aptos" w:hAnsi="Aptos"/>
              </w:rPr>
            </w:r>
            <w:r w:rsidRPr="00F8506F">
              <w:rPr>
                <w:rFonts w:ascii="Aptos" w:hAnsi="Aptos"/>
              </w:rPr>
              <w:fldChar w:fldCharType="separate"/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  <w:noProof/>
              </w:rPr>
              <w:t> </w:t>
            </w:r>
            <w:r w:rsidRPr="00F8506F">
              <w:rPr>
                <w:rFonts w:ascii="Aptos" w:hAnsi="Aptos"/>
              </w:rPr>
              <w:fldChar w:fldCharType="end"/>
            </w:r>
          </w:p>
        </w:tc>
        <w:tc>
          <w:tcPr>
            <w:tcW w:w="4046" w:type="dxa"/>
          </w:tcPr>
          <w:p w14:paraId="54CF0B8A" w14:textId="77777777" w:rsidR="00E763C3" w:rsidRPr="00F8506F" w:rsidRDefault="00375592">
            <w:pPr>
              <w:pStyle w:val="TableParagraph"/>
              <w:spacing w:line="298" w:lineRule="exact"/>
              <w:ind w:left="108"/>
              <w:rPr>
                <w:rFonts w:ascii="Aptos" w:hAnsi="Aptos"/>
                <w:sz w:val="26"/>
              </w:rPr>
            </w:pPr>
            <w:r w:rsidRPr="00F8506F">
              <w:rPr>
                <w:rFonts w:ascii="Aptos" w:hAnsi="Aptos"/>
                <w:sz w:val="26"/>
              </w:rPr>
              <w:t>Immigration</w:t>
            </w:r>
          </w:p>
        </w:tc>
      </w:tr>
    </w:tbl>
    <w:p w14:paraId="1A2C6CB2" w14:textId="77777777" w:rsidR="001F4810" w:rsidRPr="00F8506F" w:rsidRDefault="001F4810" w:rsidP="001F4810">
      <w:pPr>
        <w:rPr>
          <w:rFonts w:ascii="Aptos" w:hAnsi="Aptos"/>
        </w:rPr>
        <w:sectPr w:rsidR="001F4810" w:rsidRPr="00F8506F" w:rsidSect="001F4810">
          <w:footerReference w:type="default" r:id="rId9"/>
          <w:pgSz w:w="12240" w:h="15840"/>
          <w:pgMar w:top="1080" w:right="760" w:bottom="1220" w:left="760" w:header="720" w:footer="1034" w:gutter="0"/>
          <w:pgBorders w:offsetFrom="page">
            <w:top w:val="double" w:sz="4" w:space="24" w:color="4471C4"/>
            <w:left w:val="double" w:sz="4" w:space="24" w:color="4471C4"/>
            <w:bottom w:val="double" w:sz="4" w:space="24" w:color="4471C4"/>
            <w:right w:val="double" w:sz="4" w:space="24" w:color="4471C4"/>
          </w:pgBorders>
          <w:pgNumType w:start="1"/>
          <w:cols w:space="720"/>
        </w:sectPr>
      </w:pPr>
    </w:p>
    <w:p w14:paraId="3552B16C" w14:textId="77777777" w:rsidR="00E763C3" w:rsidRPr="00F8506F" w:rsidRDefault="004D2D2D" w:rsidP="003C2DF6">
      <w:pPr>
        <w:pStyle w:val="Heading2"/>
        <w:ind w:left="2160" w:right="2888"/>
        <w:rPr>
          <w:rFonts w:ascii="Aptos" w:hAnsi="Aptos"/>
        </w:rPr>
      </w:pPr>
      <w:r>
        <w:rPr>
          <w:rFonts w:ascii="Aptos" w:hAnsi="Aptos"/>
        </w:rPr>
        <w:lastRenderedPageBreak/>
        <w:t xml:space="preserve">MENTEE </w:t>
      </w:r>
      <w:r w:rsidR="003B146E" w:rsidRPr="00F8506F">
        <w:rPr>
          <w:rFonts w:ascii="Aptos" w:hAnsi="Aptos"/>
        </w:rPr>
        <w:t>R</w:t>
      </w:r>
      <w:r w:rsidR="00375592" w:rsidRPr="00F8506F">
        <w:rPr>
          <w:rFonts w:ascii="Aptos" w:hAnsi="Aptos"/>
        </w:rPr>
        <w:t>EQUIREMENTS &amp; EXPECTATIONS</w:t>
      </w:r>
    </w:p>
    <w:p w14:paraId="406D3E06" w14:textId="77777777" w:rsidR="00AF2DD3" w:rsidRPr="00F8506F" w:rsidRDefault="00AF2DD3">
      <w:pPr>
        <w:pStyle w:val="Heading2"/>
        <w:ind w:right="2888"/>
        <w:rPr>
          <w:rFonts w:ascii="Aptos" w:hAnsi="Aptos"/>
        </w:rPr>
      </w:pPr>
    </w:p>
    <w:p w14:paraId="39F13217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</w:t>
      </w:r>
      <w:r w:rsidR="00664120" w:rsidRPr="00F8506F">
        <w:rPr>
          <w:rFonts w:ascii="Aptos" w:hAnsi="Aptos"/>
          <w:sz w:val="24"/>
          <w:szCs w:val="24"/>
        </w:rPr>
        <w:t>have a minimum of four years of active, trial-level criminal defense experience</w:t>
      </w:r>
      <w:r w:rsidRPr="00F8506F">
        <w:rPr>
          <w:rFonts w:ascii="Aptos" w:hAnsi="Aptos"/>
          <w:sz w:val="24"/>
          <w:szCs w:val="24"/>
        </w:rPr>
        <w:t>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751B61E3" w14:textId="77777777" w:rsidR="00464381" w:rsidRPr="00F8506F" w:rsidRDefault="00464381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have tried at least four federal or state felony jury trials. 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368730E2" w14:textId="77777777" w:rsidR="00464381" w:rsidRPr="00F8506F" w:rsidRDefault="00664120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If no</w:t>
      </w:r>
      <w:r w:rsidR="00464381" w:rsidRPr="00F8506F">
        <w:rPr>
          <w:rFonts w:ascii="Aptos" w:hAnsi="Aptos"/>
          <w:sz w:val="24"/>
          <w:szCs w:val="24"/>
        </w:rPr>
        <w:t xml:space="preserve"> to either of the last two questions</w:t>
      </w:r>
      <w:r w:rsidRPr="00F8506F">
        <w:rPr>
          <w:rFonts w:ascii="Aptos" w:hAnsi="Aptos"/>
          <w:sz w:val="24"/>
          <w:szCs w:val="24"/>
        </w:rPr>
        <w:t xml:space="preserve">, I have other relevant experience such as </w:t>
      </w:r>
    </w:p>
    <w:p w14:paraId="7B6B2BD5" w14:textId="77777777" w:rsidR="003C2DF6" w:rsidRDefault="00664120" w:rsidP="00970ADD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a federal judicial clerkship or sophisticated federal civil litigation practice that </w:t>
      </w:r>
    </w:p>
    <w:p w14:paraId="597D937F" w14:textId="77777777" w:rsidR="00AF2DD3" w:rsidRPr="00F8506F" w:rsidRDefault="00664120" w:rsidP="00970ADD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</w:t>
      </w:r>
      <w:r w:rsidR="003C2DF6">
        <w:rPr>
          <w:rFonts w:ascii="Aptos" w:hAnsi="Aptos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request be assessed as substitute experience.</w:t>
      </w:r>
      <w:r w:rsidR="00AF2DD3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 xml:space="preserve">NO    </w:t>
      </w:r>
    </w:p>
    <w:p w14:paraId="41905890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I am a member </w:t>
      </w:r>
      <w:proofErr w:type="gramStart"/>
      <w:r>
        <w:rPr>
          <w:rFonts w:ascii="Aptos" w:hAnsi="Aptos"/>
          <w:sz w:val="24"/>
          <w:szCs w:val="24"/>
        </w:rPr>
        <w:t>in</w:t>
      </w:r>
      <w:proofErr w:type="gramEnd"/>
      <w:r>
        <w:rPr>
          <w:rFonts w:ascii="Aptos" w:hAnsi="Aptos"/>
          <w:sz w:val="24"/>
          <w:szCs w:val="24"/>
        </w:rPr>
        <w:t xml:space="preserve"> good standing </w:t>
      </w:r>
      <w:proofErr w:type="gramStart"/>
      <w:r>
        <w:rPr>
          <w:rFonts w:ascii="Aptos" w:hAnsi="Aptos"/>
          <w:sz w:val="24"/>
          <w:szCs w:val="24"/>
        </w:rPr>
        <w:t>of</w:t>
      </w:r>
      <w:proofErr w:type="gramEnd"/>
      <w:r>
        <w:rPr>
          <w:rFonts w:ascii="Aptos" w:hAnsi="Aptos"/>
          <w:sz w:val="24"/>
          <w:szCs w:val="24"/>
        </w:rPr>
        <w:t xml:space="preserve"> the Oregon State Bar.</w:t>
      </w:r>
      <w:r w:rsidRPr="00EA4B3D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59A25597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am a member in good standing of the U.S. District Court</w:t>
      </w:r>
      <w:r w:rsidRPr="00F8506F">
        <w:rPr>
          <w:rFonts w:ascii="Aptos" w:hAnsi="Aptos"/>
          <w:spacing w:val="-2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of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Oregon.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43BA746C" w14:textId="77777777" w:rsidR="00EA4B3D" w:rsidRDefault="00EA4B3D" w:rsidP="00EA4B3D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 have a PACER account and will obtain CJA privileges.</w:t>
      </w:r>
      <w:r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631122A8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regularly use online legal research tools (Westlaw,</w:t>
      </w:r>
      <w:r w:rsidRPr="00F8506F">
        <w:rPr>
          <w:rFonts w:ascii="Aptos" w:hAnsi="Aptos"/>
          <w:spacing w:val="-1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Lexis,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proofErr w:type="spellStart"/>
      <w:r w:rsidRPr="00F8506F">
        <w:rPr>
          <w:rFonts w:ascii="Aptos" w:hAnsi="Aptos"/>
          <w:sz w:val="24"/>
          <w:szCs w:val="24"/>
        </w:rPr>
        <w:t>etc</w:t>
      </w:r>
      <w:proofErr w:type="spellEnd"/>
      <w:r w:rsidRPr="00F8506F">
        <w:rPr>
          <w:rFonts w:ascii="Aptos" w:hAnsi="Aptos"/>
          <w:sz w:val="24"/>
          <w:szCs w:val="24"/>
        </w:rPr>
        <w:t>).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236B758D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learn and follow</w:t>
      </w:r>
      <w:r w:rsidRPr="00F8506F">
        <w:rPr>
          <w:rFonts w:ascii="Aptos" w:hAnsi="Aptos"/>
          <w:spacing w:val="-9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CJA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Guidelines.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6C8978FD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3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will learn </w:t>
      </w:r>
      <w:r w:rsidR="00721FFC">
        <w:rPr>
          <w:rFonts w:ascii="Aptos" w:hAnsi="Aptos"/>
          <w:sz w:val="24"/>
          <w:szCs w:val="24"/>
        </w:rPr>
        <w:t xml:space="preserve">to use </w:t>
      </w:r>
      <w:r w:rsidRPr="00F8506F">
        <w:rPr>
          <w:rFonts w:ascii="Aptos" w:hAnsi="Aptos"/>
          <w:sz w:val="24"/>
          <w:szCs w:val="24"/>
        </w:rPr>
        <w:t xml:space="preserve">the </w:t>
      </w:r>
      <w:proofErr w:type="spellStart"/>
      <w:r w:rsidRPr="00F8506F">
        <w:rPr>
          <w:rFonts w:ascii="Aptos" w:hAnsi="Aptos"/>
          <w:sz w:val="24"/>
          <w:szCs w:val="24"/>
        </w:rPr>
        <w:t>eVoucher</w:t>
      </w:r>
      <w:proofErr w:type="spellEnd"/>
      <w:r w:rsidRPr="00F8506F">
        <w:rPr>
          <w:rFonts w:ascii="Aptos" w:hAnsi="Aptos"/>
          <w:spacing w:val="-1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payment system.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70F368C9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will submit </w:t>
      </w:r>
      <w:r>
        <w:rPr>
          <w:rFonts w:ascii="Aptos" w:hAnsi="Aptos"/>
          <w:sz w:val="24"/>
          <w:szCs w:val="24"/>
        </w:rPr>
        <w:t xml:space="preserve">attorney and service provider </w:t>
      </w:r>
      <w:r w:rsidRPr="00F8506F">
        <w:rPr>
          <w:rFonts w:ascii="Aptos" w:hAnsi="Aptos"/>
          <w:sz w:val="24"/>
          <w:szCs w:val="24"/>
        </w:rPr>
        <w:t xml:space="preserve">vouchers </w:t>
      </w:r>
      <w:r>
        <w:rPr>
          <w:rFonts w:ascii="Aptos" w:hAnsi="Aptos"/>
          <w:sz w:val="24"/>
          <w:szCs w:val="24"/>
        </w:rPr>
        <w:t>every three months</w:t>
      </w:r>
      <w:r w:rsidRPr="00F8506F">
        <w:rPr>
          <w:rFonts w:ascii="Aptos" w:hAnsi="Aptos"/>
          <w:sz w:val="24"/>
          <w:szCs w:val="24"/>
        </w:rPr>
        <w:t>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   </w:t>
      </w:r>
    </w:p>
    <w:p w14:paraId="4507CFFE" w14:textId="77777777" w:rsidR="00EA4B3D" w:rsidRPr="00F8506F" w:rsidRDefault="00EA4B3D" w:rsidP="00EA4B3D">
      <w:pPr>
        <w:pStyle w:val="BodyText"/>
        <w:tabs>
          <w:tab w:val="left" w:pos="8640"/>
        </w:tabs>
        <w:spacing w:before="53"/>
        <w:ind w:left="101" w:right="14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comply with CLE requirements for the</w:t>
      </w:r>
      <w:r w:rsidRPr="00F8506F">
        <w:rPr>
          <w:rFonts w:ascii="Aptos" w:hAnsi="Aptos"/>
          <w:spacing w:val="-2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CJA</w:t>
      </w:r>
      <w:r w:rsidRPr="00F8506F">
        <w:rPr>
          <w:rFonts w:ascii="Aptos" w:hAnsi="Aptos"/>
          <w:spacing w:val="-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Panel.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57C32F8B" w14:textId="77777777" w:rsidR="00464381" w:rsidRPr="00F8506F" w:rsidRDefault="00464381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maintain an office in Oregon. 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7603D364" w14:textId="77777777" w:rsidR="00464381" w:rsidRPr="00F8506F" w:rsidRDefault="00464381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have access to space to meet clients and witnesses. 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0BD192C0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4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accept collect calls from clients who</w:t>
      </w:r>
      <w:r w:rsidRPr="00F8506F">
        <w:rPr>
          <w:rFonts w:ascii="Aptos" w:hAnsi="Aptos"/>
          <w:spacing w:val="-14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are</w:t>
      </w:r>
      <w:r w:rsidRPr="00F8506F">
        <w:rPr>
          <w:rFonts w:ascii="Aptos" w:hAnsi="Aptos"/>
          <w:spacing w:val="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detained.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01F78720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will travel to see clients who</w:t>
      </w:r>
      <w:r w:rsidRPr="00F8506F">
        <w:rPr>
          <w:rFonts w:ascii="Aptos" w:hAnsi="Aptos"/>
          <w:spacing w:val="-14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are detained.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10079305" w14:textId="77777777" w:rsidR="00AF2DD3" w:rsidRPr="00F8506F" w:rsidRDefault="00AF2DD3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 xml:space="preserve">I </w:t>
      </w:r>
      <w:proofErr w:type="gramStart"/>
      <w:r w:rsidRPr="00F8506F">
        <w:rPr>
          <w:rFonts w:ascii="Aptos" w:hAnsi="Aptos"/>
          <w:sz w:val="24"/>
          <w:szCs w:val="24"/>
        </w:rPr>
        <w:t>have the ability to</w:t>
      </w:r>
      <w:proofErr w:type="gramEnd"/>
      <w:r w:rsidRPr="00F8506F">
        <w:rPr>
          <w:rFonts w:ascii="Aptos" w:hAnsi="Aptos"/>
          <w:sz w:val="24"/>
          <w:szCs w:val="24"/>
        </w:rPr>
        <w:t xml:space="preserve"> participate in a trial lasting more than</w:t>
      </w:r>
      <w:r w:rsidRPr="00F8506F">
        <w:rPr>
          <w:rFonts w:ascii="Aptos" w:hAnsi="Aptos"/>
          <w:spacing w:val="-1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10</w:t>
      </w:r>
      <w:r w:rsidRPr="00F8506F">
        <w:rPr>
          <w:rFonts w:ascii="Aptos" w:hAnsi="Aptos"/>
          <w:spacing w:val="-2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days.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0D9FE9BC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I understand I am personally responsible for the representation of any</w:t>
      </w:r>
      <w:r w:rsidRPr="00F8506F">
        <w:rPr>
          <w:rFonts w:ascii="Aptos" w:hAnsi="Aptos"/>
          <w:spacing w:val="-1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CJA</w:t>
      </w:r>
    </w:p>
    <w:p w14:paraId="4AD67D48" w14:textId="77777777" w:rsidR="00347DEC" w:rsidRPr="00F8506F" w:rsidRDefault="00347DEC" w:rsidP="00347DEC">
      <w:pPr>
        <w:pStyle w:val="BodyText"/>
        <w:tabs>
          <w:tab w:val="left" w:pos="8640"/>
        </w:tabs>
        <w:ind w:left="101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client to whom I am appointed and that this responsibility cannot</w:t>
      </w:r>
      <w:r w:rsidRPr="00F8506F">
        <w:rPr>
          <w:rFonts w:ascii="Aptos" w:hAnsi="Aptos"/>
          <w:spacing w:val="-10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be</w:t>
      </w:r>
      <w:r w:rsidRPr="00F8506F">
        <w:rPr>
          <w:rFonts w:ascii="Aptos" w:hAnsi="Aptos"/>
          <w:spacing w:val="-1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delegated.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>NO</w:t>
      </w:r>
    </w:p>
    <w:p w14:paraId="2190FE89" w14:textId="77777777" w:rsidR="00347DEC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</w:p>
    <w:p w14:paraId="52819D45" w14:textId="77777777" w:rsidR="00347DEC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b/>
          <w:bCs/>
          <w:sz w:val="24"/>
          <w:szCs w:val="24"/>
        </w:rPr>
      </w:pPr>
      <w:r w:rsidRPr="00F8506F">
        <w:rPr>
          <w:rFonts w:ascii="Aptos" w:hAnsi="Aptos"/>
          <w:b/>
          <w:bCs/>
          <w:sz w:val="24"/>
          <w:szCs w:val="24"/>
        </w:rPr>
        <w:t>I will read and familiarize myself with:</w:t>
      </w:r>
    </w:p>
    <w:p w14:paraId="517B2F31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Criminal Justice Act, 18 U.S.C. § 3006A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7DCE3D71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Guide to Judiciary Policy, Volume 7, Part A, Criminal Justice Act Guidelines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6C1825AA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District of Oregon CJA Plan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7569D048" w14:textId="77777777" w:rsidR="00AF2DD3" w:rsidRPr="00F8506F" w:rsidRDefault="00347DEC" w:rsidP="00664120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District of Oregon CJA Panel Manual</w:t>
      </w:r>
      <w:r w:rsidR="00375592" w:rsidRPr="00F8506F">
        <w:rPr>
          <w:rFonts w:ascii="Aptos" w:hAnsi="Aptos"/>
          <w:sz w:val="24"/>
          <w:szCs w:val="24"/>
        </w:rPr>
        <w:tab/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z w:val="24"/>
          <w:szCs w:val="24"/>
        </w:rPr>
        <w:t xml:space="preserve">YES </w:t>
      </w:r>
      <w:r w:rsidR="00AF2DD3"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F2DD3" w:rsidRPr="00F8506F">
        <w:rPr>
          <w:rFonts w:ascii="Aptos" w:hAnsi="Aptos"/>
          <w:sz w:val="24"/>
          <w:szCs w:val="24"/>
        </w:rPr>
        <w:instrText xml:space="preserve"> FORMCHECKBOX </w:instrText>
      </w:r>
      <w:r w:rsidR="00AF2DD3" w:rsidRPr="00F8506F">
        <w:rPr>
          <w:rFonts w:ascii="Aptos" w:hAnsi="Aptos"/>
          <w:sz w:val="24"/>
          <w:szCs w:val="24"/>
        </w:rPr>
      </w:r>
      <w:r w:rsidR="00AF2DD3" w:rsidRPr="00F8506F">
        <w:rPr>
          <w:rFonts w:ascii="Aptos" w:hAnsi="Aptos"/>
          <w:sz w:val="24"/>
          <w:szCs w:val="24"/>
        </w:rPr>
        <w:fldChar w:fldCharType="separate"/>
      </w:r>
      <w:r w:rsidR="00AF2DD3" w:rsidRPr="00F8506F">
        <w:rPr>
          <w:rFonts w:ascii="Aptos" w:hAnsi="Aptos"/>
          <w:sz w:val="24"/>
          <w:szCs w:val="24"/>
        </w:rPr>
        <w:fldChar w:fldCharType="end"/>
      </w:r>
      <w:r w:rsidR="00AF2DD3" w:rsidRPr="00F8506F">
        <w:rPr>
          <w:rFonts w:ascii="Aptos" w:hAnsi="Aptos"/>
          <w:spacing w:val="-73"/>
          <w:sz w:val="24"/>
          <w:szCs w:val="24"/>
        </w:rPr>
        <w:t xml:space="preserve"> </w:t>
      </w:r>
      <w:r w:rsidR="00AF2DD3" w:rsidRPr="00F8506F">
        <w:rPr>
          <w:rFonts w:ascii="Aptos" w:hAnsi="Aptos"/>
          <w:sz w:val="24"/>
          <w:szCs w:val="24"/>
        </w:rPr>
        <w:t>NO</w:t>
      </w:r>
      <w:r w:rsidR="00375592" w:rsidRPr="00F8506F">
        <w:rPr>
          <w:rFonts w:ascii="Aptos" w:hAnsi="Aptos"/>
          <w:sz w:val="24"/>
          <w:szCs w:val="24"/>
        </w:rPr>
        <w:t xml:space="preserve"> </w:t>
      </w:r>
    </w:p>
    <w:p w14:paraId="77685F27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Tip Sheet: Scheduling Client Meetings at Sheridan FDC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7A1744E3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Ninth Circuit CJA Policies &amp; Procedures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69BAC40E" w14:textId="77777777" w:rsidR="00347DEC" w:rsidRPr="00F8506F" w:rsidRDefault="00347DEC" w:rsidP="00347DEC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Ninth Circuit CJA Compensability Handbook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3D003636" w14:textId="77777777" w:rsidR="009A2ED5" w:rsidRPr="00F8506F" w:rsidRDefault="00347DEC" w:rsidP="009139C4">
      <w:pPr>
        <w:pStyle w:val="BodyText"/>
        <w:tabs>
          <w:tab w:val="left" w:pos="8640"/>
        </w:tabs>
        <w:spacing w:before="53"/>
        <w:ind w:left="105" w:right="10" w:hanging="1"/>
        <w:jc w:val="both"/>
        <w:rPr>
          <w:rFonts w:ascii="Aptos" w:hAnsi="Aptos"/>
          <w:sz w:val="24"/>
          <w:szCs w:val="24"/>
        </w:rPr>
      </w:pPr>
      <w:r w:rsidRPr="00F8506F">
        <w:rPr>
          <w:rFonts w:ascii="Aptos" w:hAnsi="Aptos"/>
          <w:sz w:val="24"/>
          <w:szCs w:val="24"/>
        </w:rPr>
        <w:t>U.S. District of Oregon Statement of Professionalism and Local Rule 83-6</w:t>
      </w:r>
      <w:r w:rsidRPr="00F8506F">
        <w:rPr>
          <w:rFonts w:ascii="Aptos" w:hAnsi="Aptos"/>
          <w:sz w:val="24"/>
          <w:szCs w:val="24"/>
        </w:rPr>
        <w:tab/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z w:val="24"/>
          <w:szCs w:val="24"/>
        </w:rPr>
        <w:t xml:space="preserve">YES </w:t>
      </w:r>
      <w:r w:rsidRPr="00F8506F">
        <w:rPr>
          <w:rFonts w:ascii="Aptos" w:hAnsi="Aptos"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8506F">
        <w:rPr>
          <w:rFonts w:ascii="Aptos" w:hAnsi="Aptos"/>
          <w:sz w:val="24"/>
          <w:szCs w:val="24"/>
        </w:rPr>
        <w:instrText xml:space="preserve"> FORMCHECKBOX </w:instrText>
      </w:r>
      <w:r w:rsidRPr="00F8506F">
        <w:rPr>
          <w:rFonts w:ascii="Aptos" w:hAnsi="Aptos"/>
          <w:sz w:val="24"/>
          <w:szCs w:val="24"/>
        </w:rPr>
      </w:r>
      <w:r w:rsidRPr="00F8506F">
        <w:rPr>
          <w:rFonts w:ascii="Aptos" w:hAnsi="Aptos"/>
          <w:sz w:val="24"/>
          <w:szCs w:val="24"/>
        </w:rPr>
        <w:fldChar w:fldCharType="separate"/>
      </w:r>
      <w:r w:rsidRPr="00F8506F">
        <w:rPr>
          <w:rFonts w:ascii="Aptos" w:hAnsi="Aptos"/>
          <w:sz w:val="24"/>
          <w:szCs w:val="24"/>
        </w:rPr>
        <w:fldChar w:fldCharType="end"/>
      </w:r>
      <w:r w:rsidRPr="00F8506F">
        <w:rPr>
          <w:rFonts w:ascii="Aptos" w:hAnsi="Aptos"/>
          <w:spacing w:val="-73"/>
          <w:sz w:val="24"/>
          <w:szCs w:val="24"/>
        </w:rPr>
        <w:t xml:space="preserve"> </w:t>
      </w:r>
      <w:r w:rsidRPr="00F8506F">
        <w:rPr>
          <w:rFonts w:ascii="Aptos" w:hAnsi="Aptos"/>
          <w:sz w:val="24"/>
          <w:szCs w:val="24"/>
        </w:rPr>
        <w:t xml:space="preserve">NO </w:t>
      </w:r>
    </w:p>
    <w:p w14:paraId="34CBF2F5" w14:textId="77777777" w:rsidR="001361AE" w:rsidRPr="00F8506F" w:rsidRDefault="001361AE" w:rsidP="00494489">
      <w:pPr>
        <w:tabs>
          <w:tab w:val="left" w:pos="450"/>
        </w:tabs>
        <w:rPr>
          <w:rFonts w:ascii="Aptos" w:hAnsi="Aptos"/>
          <w:sz w:val="26"/>
        </w:rPr>
      </w:pPr>
    </w:p>
    <w:sectPr w:rsidR="001361AE" w:rsidRPr="00F8506F">
      <w:footerReference w:type="default" r:id="rId10"/>
      <w:pgSz w:w="12240" w:h="15840"/>
      <w:pgMar w:top="1080" w:right="760" w:bottom="1220" w:left="760" w:header="0" w:footer="1034" w:gutter="0"/>
      <w:pgBorders w:offsetFrom="page">
        <w:top w:val="double" w:sz="4" w:space="24" w:color="4471C4"/>
        <w:left w:val="double" w:sz="4" w:space="24" w:color="4471C4"/>
        <w:bottom w:val="double" w:sz="4" w:space="24" w:color="4471C4"/>
        <w:right w:val="double" w:sz="4" w:space="24" w:color="4471C4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558FB" w14:textId="77777777" w:rsidR="00E708C6" w:rsidRDefault="00E708C6">
      <w:r>
        <w:separator/>
      </w:r>
    </w:p>
  </w:endnote>
  <w:endnote w:type="continuationSeparator" w:id="0">
    <w:p w14:paraId="27BCBA0A" w14:textId="77777777" w:rsidR="00E708C6" w:rsidRDefault="00E70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i/>
        <w:iCs/>
      </w:rPr>
      <w:id w:val="-96758415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i w:val="0"/>
        <w:iCs w:val="0"/>
        <w:noProof/>
        <w:sz w:val="20"/>
        <w:szCs w:val="20"/>
      </w:rPr>
    </w:sdtEndPr>
    <w:sdtContent>
      <w:p w14:paraId="4B63C77B" w14:textId="77777777" w:rsidR="001F4810" w:rsidRPr="001172CB" w:rsidRDefault="0043797C" w:rsidP="001172CB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1172CB">
          <w:rPr>
            <w:rFonts w:asciiTheme="minorHAnsi" w:hAnsiTheme="minorHAnsi" w:cstheme="minorHAnsi"/>
            <w:sz w:val="20"/>
            <w:szCs w:val="20"/>
          </w:rPr>
          <w:t xml:space="preserve">Page </w:t>
        </w:r>
        <w:r w:rsidRPr="001172C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1172CB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1172C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1172CB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1172CB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  <w:r w:rsidRPr="001172CB">
          <w:rPr>
            <w:rFonts w:asciiTheme="minorHAnsi" w:hAnsiTheme="minorHAnsi" w:cstheme="minorHAnsi"/>
            <w:noProof/>
            <w:sz w:val="20"/>
            <w:szCs w:val="20"/>
          </w:rPr>
          <w:t xml:space="preserve"> of 3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196FA" w14:textId="77777777" w:rsidR="00E763C3" w:rsidRDefault="0037559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FF58E35" wp14:editId="0A5D85BD">
              <wp:simplePos x="0" y="0"/>
              <wp:positionH relativeFrom="page">
                <wp:posOffset>3556635</wp:posOffset>
              </wp:positionH>
              <wp:positionV relativeFrom="page">
                <wp:posOffset>9262110</wp:posOffset>
              </wp:positionV>
              <wp:extent cx="65976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06F3C1" w14:textId="77777777" w:rsidR="00E763C3" w:rsidRDefault="00375592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of </w:t>
                          </w:r>
                          <w:r w:rsidR="003C2DF6">
                            <w:rPr>
                              <w:b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F58E3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0.05pt;margin-top:729.3pt;width:51.9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" filled="f" stroked="f">
              <v:textbox inset="0,0,0,0">
                <w:txbxContent>
                  <w:p w14:paraId="0D06F3C1" w14:textId="77777777" w:rsidR="00E763C3" w:rsidRDefault="00375592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of </w:t>
                    </w:r>
                    <w:r w:rsidR="003C2DF6">
                      <w:rPr>
                        <w:b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B4A3C" w14:textId="77777777" w:rsidR="00E708C6" w:rsidRDefault="00E708C6">
      <w:r>
        <w:separator/>
      </w:r>
    </w:p>
  </w:footnote>
  <w:footnote w:type="continuationSeparator" w:id="0">
    <w:p w14:paraId="0CDBD965" w14:textId="77777777" w:rsidR="00E708C6" w:rsidRDefault="00E70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C5FF2"/>
    <w:multiLevelType w:val="hybridMultilevel"/>
    <w:tmpl w:val="40ECF8BC"/>
    <w:lvl w:ilvl="0" w:tplc="071295F6">
      <w:start w:val="1"/>
      <w:numFmt w:val="decimal"/>
      <w:lvlText w:val="%1."/>
      <w:lvlJc w:val="left"/>
      <w:pPr>
        <w:ind w:left="492" w:hanging="38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ACDCFEF4">
      <w:numFmt w:val="bullet"/>
      <w:lvlText w:val=""/>
      <w:lvlJc w:val="left"/>
      <w:pPr>
        <w:ind w:left="1184" w:hanging="361"/>
      </w:pPr>
      <w:rPr>
        <w:rFonts w:ascii="Symbol" w:eastAsia="Symbol" w:hAnsi="Symbol" w:cs="Symbol" w:hint="default"/>
        <w:w w:val="99"/>
        <w:sz w:val="26"/>
        <w:szCs w:val="26"/>
        <w:lang w:val="en-US" w:eastAsia="en-US" w:bidi="en-US"/>
      </w:rPr>
    </w:lvl>
    <w:lvl w:ilvl="2" w:tplc="6BD4FB00">
      <w:numFmt w:val="bullet"/>
      <w:lvlText w:val="•"/>
      <w:lvlJc w:val="left"/>
      <w:pPr>
        <w:ind w:left="2240" w:hanging="361"/>
      </w:pPr>
      <w:rPr>
        <w:rFonts w:hint="default"/>
        <w:lang w:val="en-US" w:eastAsia="en-US" w:bidi="en-US"/>
      </w:rPr>
    </w:lvl>
    <w:lvl w:ilvl="3" w:tplc="E460BC68">
      <w:numFmt w:val="bullet"/>
      <w:lvlText w:val="•"/>
      <w:lvlJc w:val="left"/>
      <w:pPr>
        <w:ind w:left="3300" w:hanging="361"/>
      </w:pPr>
      <w:rPr>
        <w:rFonts w:hint="default"/>
        <w:lang w:val="en-US" w:eastAsia="en-US" w:bidi="en-US"/>
      </w:rPr>
    </w:lvl>
    <w:lvl w:ilvl="4" w:tplc="78B066E4">
      <w:numFmt w:val="bullet"/>
      <w:lvlText w:val="•"/>
      <w:lvlJc w:val="left"/>
      <w:pPr>
        <w:ind w:left="4360" w:hanging="361"/>
      </w:pPr>
      <w:rPr>
        <w:rFonts w:hint="default"/>
        <w:lang w:val="en-US" w:eastAsia="en-US" w:bidi="en-US"/>
      </w:rPr>
    </w:lvl>
    <w:lvl w:ilvl="5" w:tplc="9746EF5E">
      <w:numFmt w:val="bullet"/>
      <w:lvlText w:val="•"/>
      <w:lvlJc w:val="left"/>
      <w:pPr>
        <w:ind w:left="5420" w:hanging="361"/>
      </w:pPr>
      <w:rPr>
        <w:rFonts w:hint="default"/>
        <w:lang w:val="en-US" w:eastAsia="en-US" w:bidi="en-US"/>
      </w:rPr>
    </w:lvl>
    <w:lvl w:ilvl="6" w:tplc="770EEDF6">
      <w:numFmt w:val="bullet"/>
      <w:lvlText w:val="•"/>
      <w:lvlJc w:val="left"/>
      <w:pPr>
        <w:ind w:left="6480" w:hanging="361"/>
      </w:pPr>
      <w:rPr>
        <w:rFonts w:hint="default"/>
        <w:lang w:val="en-US" w:eastAsia="en-US" w:bidi="en-US"/>
      </w:rPr>
    </w:lvl>
    <w:lvl w:ilvl="7" w:tplc="986C1044">
      <w:numFmt w:val="bullet"/>
      <w:lvlText w:val="•"/>
      <w:lvlJc w:val="left"/>
      <w:pPr>
        <w:ind w:left="7540" w:hanging="361"/>
      </w:pPr>
      <w:rPr>
        <w:rFonts w:hint="default"/>
        <w:lang w:val="en-US" w:eastAsia="en-US" w:bidi="en-US"/>
      </w:rPr>
    </w:lvl>
    <w:lvl w:ilvl="8" w:tplc="77FEA9FA">
      <w:numFmt w:val="bullet"/>
      <w:lvlText w:val="•"/>
      <w:lvlJc w:val="left"/>
      <w:pPr>
        <w:ind w:left="8600" w:hanging="361"/>
      </w:pPr>
      <w:rPr>
        <w:rFonts w:hint="default"/>
        <w:lang w:val="en-US" w:eastAsia="en-US" w:bidi="en-US"/>
      </w:rPr>
    </w:lvl>
  </w:abstractNum>
  <w:num w:numId="1" w16cid:durableId="519858150">
    <w:abstractNumId w:val="0"/>
  </w:num>
  <w:num w:numId="2" w16cid:durableId="94738954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0yiEpSUwauU9B7F37871ly8mTi2QEzrzzh6DB30o2Kts0hbbzikGoaRfwzk6l+KH0wXEULnw6SfJ61xz+/8Yw==" w:salt="le9+QJDxxhfObSgYkXz+k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1AE"/>
    <w:rsid w:val="001172CB"/>
    <w:rsid w:val="001361AE"/>
    <w:rsid w:val="00181126"/>
    <w:rsid w:val="001F4810"/>
    <w:rsid w:val="002840B0"/>
    <w:rsid w:val="002F1768"/>
    <w:rsid w:val="00347DEC"/>
    <w:rsid w:val="00375592"/>
    <w:rsid w:val="00391A36"/>
    <w:rsid w:val="003B146E"/>
    <w:rsid w:val="003C2DF6"/>
    <w:rsid w:val="00422BB7"/>
    <w:rsid w:val="0043797C"/>
    <w:rsid w:val="00455B63"/>
    <w:rsid w:val="00464381"/>
    <w:rsid w:val="00492BC7"/>
    <w:rsid w:val="00494489"/>
    <w:rsid w:val="004D2D2D"/>
    <w:rsid w:val="0056416D"/>
    <w:rsid w:val="00664120"/>
    <w:rsid w:val="00711845"/>
    <w:rsid w:val="00721FFC"/>
    <w:rsid w:val="00732C8B"/>
    <w:rsid w:val="00806CE1"/>
    <w:rsid w:val="00864276"/>
    <w:rsid w:val="008C6F95"/>
    <w:rsid w:val="00905F9F"/>
    <w:rsid w:val="009139C4"/>
    <w:rsid w:val="0094566E"/>
    <w:rsid w:val="00970ADD"/>
    <w:rsid w:val="0097435C"/>
    <w:rsid w:val="009A2ED5"/>
    <w:rsid w:val="009A5970"/>
    <w:rsid w:val="009D3419"/>
    <w:rsid w:val="00A31E66"/>
    <w:rsid w:val="00A81402"/>
    <w:rsid w:val="00AF2DD3"/>
    <w:rsid w:val="00B03772"/>
    <w:rsid w:val="00B7253D"/>
    <w:rsid w:val="00BA7B3E"/>
    <w:rsid w:val="00BB3BD4"/>
    <w:rsid w:val="00C61F79"/>
    <w:rsid w:val="00CF4E5B"/>
    <w:rsid w:val="00DA1F3E"/>
    <w:rsid w:val="00E47869"/>
    <w:rsid w:val="00E60EB6"/>
    <w:rsid w:val="00E708C6"/>
    <w:rsid w:val="00E763C3"/>
    <w:rsid w:val="00EA4B3D"/>
    <w:rsid w:val="00F845AB"/>
    <w:rsid w:val="00F8506F"/>
    <w:rsid w:val="00FD1889"/>
    <w:rsid w:val="00FE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9343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9"/>
    <w:qFormat/>
    <w:pPr>
      <w:ind w:left="2887" w:right="2882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887"/>
      <w:jc w:val="center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10"/>
      <w:ind w:left="492" w:hanging="38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FD18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8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725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53D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725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53D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X_CJATeam@fd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CJA Mentee Application2.dotm</Template>
  <TotalTime>10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Jennifer Horvath</dc:creator>
  <cp:lastModifiedBy>Jennifer Horvath</cp:lastModifiedBy>
  <cp:revision>2</cp:revision>
  <dcterms:created xsi:type="dcterms:W3CDTF">2026-07-29T23:32:00Z</dcterms:created>
  <dcterms:modified xsi:type="dcterms:W3CDTF">2026-07-29T23:43:00Z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2022-05-31T00:00:00Z</vt:filetime>
  </property>
</Properties>
</file>